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  <w:r w:rsidRPr="006E0B30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530.25pt">
            <v:imagedata r:id="rId7" o:title=""/>
          </v:shape>
        </w:pict>
      </w:r>
    </w:p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Pr="00D30778" w:rsidRDefault="00A0171E" w:rsidP="00CC1F92">
      <w:pPr>
        <w:jc w:val="center"/>
        <w:rPr>
          <w:rFonts w:ascii="Times New Roman" w:hAnsi="Times New Roman"/>
          <w:sz w:val="28"/>
          <w:szCs w:val="28"/>
        </w:rPr>
      </w:pPr>
      <w:r w:rsidRPr="00D30778">
        <w:rPr>
          <w:rFonts w:ascii="Times New Roman" w:hAnsi="Times New Roman"/>
          <w:sz w:val="28"/>
          <w:szCs w:val="28"/>
        </w:rPr>
        <w:t>Королевская СОШ филиал МБОУ Вылковская СОШ</w:t>
      </w:r>
    </w:p>
    <w:p w:rsidR="00A0171E" w:rsidRPr="00D30778" w:rsidRDefault="00A0171E" w:rsidP="00CC1F92">
      <w:pPr>
        <w:jc w:val="center"/>
        <w:rPr>
          <w:rFonts w:ascii="Times New Roman" w:hAnsi="Times New Roman"/>
          <w:sz w:val="28"/>
          <w:szCs w:val="28"/>
        </w:rPr>
      </w:pPr>
      <w:r w:rsidRPr="00D30778">
        <w:rPr>
          <w:rFonts w:ascii="Times New Roman" w:hAnsi="Times New Roman"/>
          <w:sz w:val="28"/>
          <w:szCs w:val="28"/>
        </w:rPr>
        <w:t>(дошкольная ступень)</w:t>
      </w:r>
    </w:p>
    <w:p w:rsidR="00A0171E" w:rsidRPr="00D30778" w:rsidRDefault="00A0171E" w:rsidP="00CC1F92">
      <w:pPr>
        <w:jc w:val="center"/>
        <w:rPr>
          <w:rFonts w:ascii="Times New Roman" w:hAnsi="Times New Roman"/>
          <w:sz w:val="28"/>
          <w:szCs w:val="28"/>
        </w:rPr>
      </w:pPr>
    </w:p>
    <w:p w:rsidR="00A0171E" w:rsidRPr="00D30778" w:rsidRDefault="00A0171E" w:rsidP="00CC1F92">
      <w:pPr>
        <w:rPr>
          <w:rFonts w:ascii="Times New Roman" w:hAnsi="Times New Roman"/>
          <w:sz w:val="28"/>
          <w:szCs w:val="28"/>
        </w:rPr>
      </w:pPr>
    </w:p>
    <w:p w:rsidR="00A0171E" w:rsidRPr="00D30778" w:rsidRDefault="00A0171E" w:rsidP="00CC1F92">
      <w:pPr>
        <w:rPr>
          <w:rFonts w:ascii="Times New Roman" w:hAnsi="Times New Roman"/>
          <w:sz w:val="28"/>
          <w:szCs w:val="28"/>
        </w:rPr>
      </w:pPr>
    </w:p>
    <w:p w:rsidR="00A0171E" w:rsidRPr="00D30778" w:rsidRDefault="00A0171E" w:rsidP="00CC1F92">
      <w:pPr>
        <w:rPr>
          <w:rFonts w:ascii="Times New Roman" w:hAnsi="Times New Roman"/>
          <w:sz w:val="28"/>
          <w:szCs w:val="28"/>
        </w:rPr>
      </w:pPr>
    </w:p>
    <w:p w:rsidR="00A0171E" w:rsidRPr="00D30778" w:rsidRDefault="00A0171E" w:rsidP="00CC1F92">
      <w:pPr>
        <w:rPr>
          <w:rFonts w:ascii="Times New Roman" w:hAnsi="Times New Roman"/>
          <w:sz w:val="28"/>
          <w:szCs w:val="28"/>
        </w:rPr>
      </w:pPr>
    </w:p>
    <w:p w:rsidR="00A0171E" w:rsidRPr="00D30778" w:rsidRDefault="00A0171E" w:rsidP="00D30778">
      <w:pPr>
        <w:rPr>
          <w:rFonts w:ascii="Times New Roman" w:hAnsi="Times New Roman"/>
          <w:sz w:val="28"/>
          <w:szCs w:val="28"/>
        </w:rPr>
      </w:pPr>
    </w:p>
    <w:p w:rsidR="00A0171E" w:rsidRPr="00D30778" w:rsidRDefault="00A0171E" w:rsidP="00D30778">
      <w:pPr>
        <w:rPr>
          <w:rFonts w:ascii="Times New Roman" w:hAnsi="Times New Roman"/>
          <w:sz w:val="28"/>
          <w:szCs w:val="28"/>
        </w:rPr>
      </w:pPr>
      <w:r w:rsidRPr="00D30778">
        <w:rPr>
          <w:rFonts w:ascii="Times New Roman" w:hAnsi="Times New Roman"/>
          <w:sz w:val="28"/>
          <w:szCs w:val="28"/>
        </w:rPr>
        <w:t>Принято:                                                                    Утверждаю:</w:t>
      </w:r>
    </w:p>
    <w:p w:rsidR="00A0171E" w:rsidRPr="00D30778" w:rsidRDefault="00A0171E" w:rsidP="00D30778">
      <w:pPr>
        <w:rPr>
          <w:rFonts w:ascii="Times New Roman" w:hAnsi="Times New Roman"/>
          <w:sz w:val="28"/>
          <w:szCs w:val="28"/>
        </w:rPr>
      </w:pPr>
      <w:r w:rsidRPr="00D30778">
        <w:rPr>
          <w:rFonts w:ascii="Times New Roman" w:hAnsi="Times New Roman"/>
          <w:sz w:val="28"/>
          <w:szCs w:val="28"/>
        </w:rPr>
        <w:t>Педагогическим советом                                         Директор Вылковской СОШ</w:t>
      </w:r>
    </w:p>
    <w:p w:rsidR="00A0171E" w:rsidRPr="00D30778" w:rsidRDefault="00A0171E" w:rsidP="00D30778">
      <w:pPr>
        <w:rPr>
          <w:rFonts w:ascii="Times New Roman" w:hAnsi="Times New Roman"/>
          <w:sz w:val="28"/>
          <w:szCs w:val="28"/>
        </w:rPr>
      </w:pPr>
      <w:r w:rsidRPr="00D30778">
        <w:rPr>
          <w:rFonts w:ascii="Times New Roman" w:hAnsi="Times New Roman"/>
          <w:sz w:val="28"/>
          <w:szCs w:val="28"/>
        </w:rPr>
        <w:t>Протокол                                                                   __________Коломеец Л.В.</w:t>
      </w:r>
    </w:p>
    <w:p w:rsidR="00A0171E" w:rsidRPr="00D30778" w:rsidRDefault="00A0171E" w:rsidP="00D30778">
      <w:pPr>
        <w:rPr>
          <w:rFonts w:ascii="Times New Roman" w:hAnsi="Times New Roman"/>
          <w:sz w:val="28"/>
          <w:szCs w:val="28"/>
        </w:rPr>
      </w:pPr>
      <w:r w:rsidRPr="00D30778">
        <w:rPr>
          <w:rFonts w:ascii="Times New Roman" w:hAnsi="Times New Roman"/>
          <w:sz w:val="28"/>
          <w:szCs w:val="28"/>
        </w:rPr>
        <w:t>От____________________                                       Приказ №</w:t>
      </w:r>
    </w:p>
    <w:p w:rsidR="00A0171E" w:rsidRPr="00D30778" w:rsidRDefault="00A0171E" w:rsidP="00D30778">
      <w:pPr>
        <w:rPr>
          <w:rFonts w:ascii="Times New Roman" w:hAnsi="Times New Roman"/>
          <w:sz w:val="28"/>
          <w:szCs w:val="28"/>
        </w:rPr>
      </w:pPr>
      <w:r w:rsidRPr="00D3077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От _________2022г.</w:t>
      </w:r>
    </w:p>
    <w:p w:rsidR="00A0171E" w:rsidRPr="00D30778" w:rsidRDefault="00A0171E" w:rsidP="00D30778">
      <w:pPr>
        <w:rPr>
          <w:rFonts w:ascii="Times New Roman" w:hAnsi="Times New Roman"/>
          <w:sz w:val="28"/>
          <w:szCs w:val="28"/>
        </w:rPr>
      </w:pPr>
    </w:p>
    <w:p w:rsidR="00A0171E" w:rsidRPr="00D30778" w:rsidRDefault="00A0171E" w:rsidP="00A1345A">
      <w:pPr>
        <w:tabs>
          <w:tab w:val="center" w:pos="4819"/>
          <w:tab w:val="left" w:pos="6315"/>
        </w:tabs>
        <w:ind w:left="-850"/>
        <w:rPr>
          <w:rFonts w:ascii="Times New Roman" w:hAnsi="Times New Roman"/>
          <w:bCs/>
          <w:sz w:val="28"/>
          <w:szCs w:val="28"/>
        </w:rPr>
      </w:pPr>
      <w:r w:rsidRPr="00D3077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A0171E" w:rsidRDefault="00A0171E" w:rsidP="00000EAF">
      <w:pPr>
        <w:pStyle w:val="12"/>
        <w:rPr>
          <w:rFonts w:ascii="Times New Roman" w:hAnsi="Times New Roman"/>
          <w:bCs/>
          <w:sz w:val="24"/>
          <w:szCs w:val="24"/>
        </w:rPr>
      </w:pPr>
    </w:p>
    <w:p w:rsidR="00A0171E" w:rsidRPr="00FE23D5" w:rsidRDefault="00A0171E" w:rsidP="00000EAF">
      <w:pPr>
        <w:tabs>
          <w:tab w:val="center" w:pos="4819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</w:t>
      </w:r>
    </w:p>
    <w:p w:rsidR="00A0171E" w:rsidRDefault="00A0171E" w:rsidP="00000EAF">
      <w:pPr>
        <w:tabs>
          <w:tab w:val="left" w:pos="6360"/>
        </w:tabs>
        <w:rPr>
          <w:sz w:val="18"/>
          <w:szCs w:val="18"/>
        </w:rPr>
      </w:pPr>
    </w:p>
    <w:p w:rsidR="00A0171E" w:rsidRDefault="00A0171E" w:rsidP="00000EAF">
      <w:pPr>
        <w:tabs>
          <w:tab w:val="left" w:pos="6360"/>
        </w:tabs>
        <w:rPr>
          <w:sz w:val="18"/>
          <w:szCs w:val="18"/>
        </w:rPr>
      </w:pPr>
    </w:p>
    <w:p w:rsidR="00A0171E" w:rsidRDefault="00A0171E" w:rsidP="00CC1F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171E" w:rsidRDefault="00A0171E" w:rsidP="00CC1F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171E" w:rsidRPr="00CC1F92" w:rsidRDefault="00A0171E" w:rsidP="00CC1F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F92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A0171E" w:rsidRPr="00CC1F92" w:rsidRDefault="00A0171E" w:rsidP="00CC1F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F92">
        <w:rPr>
          <w:rFonts w:ascii="Times New Roman" w:hAnsi="Times New Roman" w:cs="Times New Roman"/>
          <w:b/>
          <w:sz w:val="32"/>
          <w:szCs w:val="32"/>
        </w:rPr>
        <w:t xml:space="preserve">об основной образовательной программе </w:t>
      </w:r>
      <w:r>
        <w:rPr>
          <w:rFonts w:ascii="Times New Roman" w:hAnsi="Times New Roman" w:cs="Times New Roman"/>
          <w:b/>
          <w:sz w:val="32"/>
          <w:szCs w:val="32"/>
        </w:rPr>
        <w:t>Королевской СОШ филиал МБОУ Вылковской СОШ (дошкольная ступень)</w:t>
      </w:r>
    </w:p>
    <w:p w:rsidR="00A0171E" w:rsidRPr="00CC1F92" w:rsidRDefault="00A0171E" w:rsidP="00000E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F9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0171E" w:rsidRPr="00576492" w:rsidRDefault="00A0171E" w:rsidP="00000EAF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</w:p>
    <w:p w:rsidR="00A0171E" w:rsidRDefault="00A0171E" w:rsidP="00000EAF">
      <w:pPr>
        <w:rPr>
          <w:sz w:val="48"/>
          <w:szCs w:val="48"/>
          <w:u w:val="single"/>
        </w:rPr>
      </w:pPr>
    </w:p>
    <w:p w:rsidR="00A0171E" w:rsidRDefault="00A0171E" w:rsidP="00000EAF">
      <w:pPr>
        <w:rPr>
          <w:b/>
          <w:u w:val="single"/>
        </w:rPr>
      </w:pPr>
    </w:p>
    <w:p w:rsidR="00A0171E" w:rsidRDefault="00A0171E" w:rsidP="00000EAF">
      <w:pPr>
        <w:jc w:val="center"/>
        <w:rPr>
          <w:b/>
          <w:u w:val="single"/>
        </w:rPr>
      </w:pPr>
    </w:p>
    <w:p w:rsidR="00A0171E" w:rsidRDefault="00A0171E" w:rsidP="00000EAF">
      <w:pPr>
        <w:jc w:val="center"/>
        <w:rPr>
          <w:b/>
          <w:u w:val="single"/>
        </w:rPr>
      </w:pPr>
    </w:p>
    <w:p w:rsidR="00A0171E" w:rsidRDefault="00A0171E" w:rsidP="00000EAF">
      <w:pPr>
        <w:jc w:val="center"/>
        <w:rPr>
          <w:b/>
          <w:u w:val="single"/>
        </w:rPr>
      </w:pPr>
    </w:p>
    <w:p w:rsidR="00A0171E" w:rsidRDefault="00A0171E" w:rsidP="00000EAF">
      <w:pPr>
        <w:jc w:val="center"/>
        <w:rPr>
          <w:rFonts w:ascii="Times New Roman" w:hAnsi="Times New Roman" w:cs="Times New Roman"/>
          <w:b/>
          <w:u w:val="single"/>
        </w:rPr>
      </w:pPr>
    </w:p>
    <w:p w:rsidR="00A0171E" w:rsidRDefault="00A0171E" w:rsidP="00000EAF">
      <w:pPr>
        <w:jc w:val="center"/>
        <w:rPr>
          <w:rFonts w:ascii="Times New Roman" w:hAnsi="Times New Roman" w:cs="Times New Roman"/>
          <w:b/>
          <w:u w:val="single"/>
        </w:rPr>
      </w:pPr>
    </w:p>
    <w:p w:rsidR="00A0171E" w:rsidRDefault="00A0171E" w:rsidP="00000EAF">
      <w:pPr>
        <w:jc w:val="center"/>
        <w:rPr>
          <w:rFonts w:ascii="Times New Roman" w:hAnsi="Times New Roman" w:cs="Times New Roman"/>
          <w:b/>
          <w:u w:val="single"/>
        </w:rPr>
      </w:pPr>
    </w:p>
    <w:p w:rsidR="00A0171E" w:rsidRPr="00000EAF" w:rsidRDefault="00A0171E" w:rsidP="00000EAF">
      <w:pPr>
        <w:pStyle w:val="41"/>
        <w:shd w:val="clear" w:color="auto" w:fill="auto"/>
        <w:spacing w:after="159" w:line="220" w:lineRule="exact"/>
        <w:ind w:right="240"/>
        <w:jc w:val="left"/>
        <w:rPr>
          <w:sz w:val="28"/>
          <w:szCs w:val="28"/>
        </w:rPr>
      </w:pPr>
      <w:r w:rsidRPr="00000EAF">
        <w:rPr>
          <w:rStyle w:val="40"/>
          <w:sz w:val="28"/>
          <w:szCs w:val="28"/>
        </w:rPr>
        <w:t>1. Общие положения</w:t>
      </w:r>
    </w:p>
    <w:p w:rsidR="00A0171E" w:rsidRPr="00000EAF" w:rsidRDefault="00A0171E">
      <w:pPr>
        <w:pStyle w:val="41"/>
        <w:shd w:val="clear" w:color="auto" w:fill="auto"/>
        <w:spacing w:after="0" w:line="269" w:lineRule="exact"/>
        <w:ind w:firstLine="240"/>
        <w:jc w:val="left"/>
        <w:rPr>
          <w:sz w:val="28"/>
          <w:szCs w:val="28"/>
        </w:rPr>
      </w:pPr>
      <w:r w:rsidRPr="00000EAF">
        <w:rPr>
          <w:rStyle w:val="40"/>
          <w:sz w:val="28"/>
          <w:szCs w:val="28"/>
        </w:rPr>
        <w:t>1.1 .Настоящее Положение разработано в соответствии с действующим ФЗ: законодательством Российской Федерации в области образования:</w:t>
      </w:r>
    </w:p>
    <w:p w:rsidR="00A0171E" w:rsidRPr="00000EAF" w:rsidRDefault="00A0171E">
      <w:pPr>
        <w:pStyle w:val="41"/>
        <w:shd w:val="clear" w:color="auto" w:fill="auto"/>
        <w:spacing w:after="0" w:line="269" w:lineRule="exact"/>
        <w:ind w:firstLine="240"/>
        <w:jc w:val="left"/>
        <w:rPr>
          <w:sz w:val="28"/>
          <w:szCs w:val="28"/>
        </w:rPr>
      </w:pPr>
      <w:r w:rsidRPr="00000EAF">
        <w:rPr>
          <w:rStyle w:val="40"/>
          <w:sz w:val="28"/>
          <w:szCs w:val="28"/>
        </w:rPr>
        <w:t>Федеральным законом «Об образовании в РФ» от 29 декабря 2012 г. № 273-</w:t>
      </w:r>
    </w:p>
    <w:p w:rsidR="00A0171E" w:rsidRPr="00000EAF" w:rsidRDefault="00A0171E">
      <w:pPr>
        <w:pStyle w:val="41"/>
        <w:shd w:val="clear" w:color="auto" w:fill="auto"/>
        <w:spacing w:after="0" w:line="264" w:lineRule="exact"/>
        <w:ind w:firstLine="240"/>
        <w:jc w:val="both"/>
        <w:rPr>
          <w:sz w:val="28"/>
          <w:szCs w:val="28"/>
        </w:rPr>
      </w:pPr>
      <w:r w:rsidRPr="00000EAF">
        <w:rPr>
          <w:rStyle w:val="40"/>
          <w:sz w:val="28"/>
          <w:szCs w:val="28"/>
        </w:rPr>
        <w:t>Приказом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г. № 30384) далее ФГОС ДО;</w:t>
      </w:r>
    </w:p>
    <w:p w:rsidR="00A0171E" w:rsidRPr="00000EAF" w:rsidRDefault="00A0171E" w:rsidP="00000EAF">
      <w:pPr>
        <w:pStyle w:val="41"/>
        <w:shd w:val="clear" w:color="auto" w:fill="auto"/>
        <w:tabs>
          <w:tab w:val="left" w:pos="2100"/>
        </w:tabs>
        <w:spacing w:after="0" w:line="264" w:lineRule="exact"/>
        <w:ind w:firstLine="240"/>
        <w:jc w:val="left"/>
        <w:rPr>
          <w:rStyle w:val="40"/>
          <w:sz w:val="28"/>
          <w:szCs w:val="28"/>
        </w:rPr>
      </w:pPr>
      <w:r w:rsidRPr="00000EAF">
        <w:rPr>
          <w:rStyle w:val="40"/>
          <w:sz w:val="28"/>
          <w:szCs w:val="28"/>
        </w:rPr>
        <w:tab/>
      </w:r>
    </w:p>
    <w:p w:rsidR="00A0171E" w:rsidRPr="00000EAF" w:rsidRDefault="00A0171E" w:rsidP="00000EAF">
      <w:pPr>
        <w:widowControl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000EAF">
        <w:rPr>
          <w:rFonts w:ascii="Times New Roman" w:hAnsi="Times New Roman" w:cs="Times New Roman"/>
          <w:bCs/>
          <w:sz w:val="28"/>
          <w:szCs w:val="28"/>
        </w:rPr>
        <w:t>Приказ Министерства просвещения РФ от 31 июля 2020 г. № 373 "</w:t>
      </w:r>
      <w:r w:rsidRPr="00000EAF">
        <w:rPr>
          <w:rFonts w:ascii="Times New Roman" w:hAnsi="Times New Roman" w:cs="Times New Roman"/>
          <w:sz w:val="28"/>
          <w:szCs w:val="28"/>
        </w:rPr>
        <w:t xml:space="preserve"> Об утверждении Порядка организации и осуществления образовательной деятельности по основным общеобразовательным  программам дошкольного образования;</w:t>
      </w:r>
    </w:p>
    <w:p w:rsidR="00A0171E" w:rsidRPr="00000EAF" w:rsidRDefault="00A0171E" w:rsidP="00000EAF">
      <w:pPr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000EAF">
        <w:rPr>
          <w:rFonts w:ascii="Times New Roman" w:hAnsi="Times New Roman" w:cs="Times New Roman"/>
          <w:sz w:val="28"/>
          <w:szCs w:val="28"/>
        </w:rPr>
        <w:t>Санитарными правилами СП 2.4.3648-20 "Санитарно-эпидемиологические требования к организациям воспитания и обучения, отдыха и оздоровления детей и молодежи" от 28.09.2020 N 28, утверждённых постановлением главного государственного санитарного врача РФ от 28.09.2020, Санитарно-эпидемиологические правила и нормы СанПиН 2.3/2.4.3590-20 "Санитарно-эпидемиологическими требованиями к организации общественного питания населения" от 27 октября 2020 г. N 32, СанПиНом 2.3/2.4.3590 -20, СанПиН -2.4.3648-20;</w:t>
      </w:r>
    </w:p>
    <w:p w:rsidR="00A0171E" w:rsidRPr="00000EAF" w:rsidRDefault="00A0171E" w:rsidP="00000EAF">
      <w:pPr>
        <w:pStyle w:val="41"/>
        <w:shd w:val="clear" w:color="auto" w:fill="auto"/>
        <w:spacing w:after="0" w:line="302" w:lineRule="exact"/>
        <w:ind w:firstLine="240"/>
        <w:jc w:val="left"/>
        <w:rPr>
          <w:sz w:val="28"/>
          <w:szCs w:val="28"/>
        </w:rPr>
      </w:pPr>
      <w:r>
        <w:rPr>
          <w:rStyle w:val="40"/>
          <w:sz w:val="28"/>
          <w:szCs w:val="28"/>
        </w:rPr>
        <w:t>Уставом МБ</w:t>
      </w:r>
      <w:r w:rsidRPr="00000EAF">
        <w:rPr>
          <w:rStyle w:val="40"/>
          <w:sz w:val="28"/>
          <w:szCs w:val="28"/>
        </w:rPr>
        <w:t xml:space="preserve">ОУ </w:t>
      </w:r>
      <w:r>
        <w:rPr>
          <w:rStyle w:val="40"/>
          <w:sz w:val="28"/>
          <w:szCs w:val="28"/>
        </w:rPr>
        <w:t xml:space="preserve">Вылковской СОШ </w:t>
      </w:r>
      <w:r w:rsidRPr="00000EAF">
        <w:rPr>
          <w:rStyle w:val="40"/>
          <w:sz w:val="28"/>
          <w:szCs w:val="28"/>
        </w:rPr>
        <w:t>(далее учреждение).</w:t>
      </w:r>
    </w:p>
    <w:p w:rsidR="00A0171E" w:rsidRPr="00000EAF" w:rsidRDefault="00A0171E">
      <w:pPr>
        <w:pStyle w:val="41"/>
        <w:numPr>
          <w:ilvl w:val="0"/>
          <w:numId w:val="1"/>
        </w:numPr>
        <w:shd w:val="clear" w:color="auto" w:fill="auto"/>
        <w:tabs>
          <w:tab w:val="left" w:pos="806"/>
        </w:tabs>
        <w:spacing w:after="0" w:line="269" w:lineRule="exact"/>
        <w:ind w:firstLine="380"/>
        <w:jc w:val="both"/>
        <w:rPr>
          <w:sz w:val="28"/>
          <w:szCs w:val="28"/>
        </w:rPr>
      </w:pPr>
      <w:r w:rsidRPr="00000EAF">
        <w:rPr>
          <w:rStyle w:val="40"/>
          <w:sz w:val="28"/>
          <w:szCs w:val="28"/>
        </w:rPr>
        <w:t>Положение определяет структуру, порядок разработки и утверждения образовательной программы, реализуемой в учреждении.</w:t>
      </w:r>
    </w:p>
    <w:p w:rsidR="00A0171E" w:rsidRPr="00000EAF" w:rsidRDefault="00A0171E">
      <w:pPr>
        <w:pStyle w:val="41"/>
        <w:numPr>
          <w:ilvl w:val="0"/>
          <w:numId w:val="1"/>
        </w:numPr>
        <w:shd w:val="clear" w:color="auto" w:fill="auto"/>
        <w:tabs>
          <w:tab w:val="left" w:pos="806"/>
        </w:tabs>
        <w:spacing w:after="0" w:line="269" w:lineRule="exact"/>
        <w:ind w:firstLine="380"/>
        <w:jc w:val="both"/>
        <w:rPr>
          <w:sz w:val="28"/>
          <w:szCs w:val="28"/>
        </w:rPr>
      </w:pPr>
      <w:r w:rsidRPr="00000EAF">
        <w:rPr>
          <w:rStyle w:val="40"/>
          <w:sz w:val="28"/>
          <w:szCs w:val="28"/>
        </w:rPr>
        <w:t>Основная образовательная программа - нормативный документ образовательного учреждения, определяющий совокупность взаимосвязанных основных и дополнительных образовательных программ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образовательного учреждения.</w:t>
      </w:r>
    </w:p>
    <w:p w:rsidR="00A0171E" w:rsidRPr="00000EAF" w:rsidRDefault="00A0171E">
      <w:pPr>
        <w:pStyle w:val="41"/>
        <w:numPr>
          <w:ilvl w:val="0"/>
          <w:numId w:val="1"/>
        </w:numPr>
        <w:shd w:val="clear" w:color="auto" w:fill="auto"/>
        <w:tabs>
          <w:tab w:val="left" w:pos="836"/>
        </w:tabs>
        <w:spacing w:after="0" w:line="269" w:lineRule="exact"/>
        <w:ind w:firstLine="480"/>
        <w:jc w:val="both"/>
        <w:rPr>
          <w:sz w:val="28"/>
          <w:szCs w:val="28"/>
        </w:rPr>
        <w:sectPr w:rsidR="00A0171E" w:rsidRPr="00000EAF">
          <w:pgSz w:w="11900" w:h="16840"/>
          <w:pgMar w:top="1608" w:right="1503" w:bottom="1608" w:left="2621" w:header="0" w:footer="3" w:gutter="0"/>
          <w:cols w:space="720"/>
          <w:noEndnote/>
          <w:docGrid w:linePitch="360"/>
        </w:sectPr>
      </w:pPr>
      <w:r w:rsidRPr="00000EAF">
        <w:rPr>
          <w:rStyle w:val="40"/>
          <w:sz w:val="28"/>
          <w:szCs w:val="28"/>
        </w:rPr>
        <w:t>Образовательная программа дошкольного образования (далее ООП) разрабатывается, утверждается и реализуетс</w:t>
      </w:r>
      <w:r>
        <w:rPr>
          <w:rStyle w:val="40"/>
          <w:sz w:val="28"/>
          <w:szCs w:val="28"/>
        </w:rPr>
        <w:t>я в образовательном учреждении н</w:t>
      </w:r>
      <w:r w:rsidRPr="00000EAF">
        <w:rPr>
          <w:rStyle w:val="40"/>
          <w:sz w:val="28"/>
          <w:szCs w:val="28"/>
        </w:rPr>
        <w:t>а основе ФГОС ДО и с учетом примерных основных образовательных программ дошкольного образования, внесенных в федеральный реестр примерных общеобразовательных программ.</w:t>
      </w:r>
    </w:p>
    <w:p w:rsidR="00A0171E" w:rsidRPr="00000EAF" w:rsidRDefault="00A0171E">
      <w:pPr>
        <w:pStyle w:val="20"/>
        <w:numPr>
          <w:ilvl w:val="0"/>
          <w:numId w:val="1"/>
        </w:numPr>
        <w:shd w:val="clear" w:color="auto" w:fill="auto"/>
        <w:tabs>
          <w:tab w:val="left" w:pos="1918"/>
        </w:tabs>
        <w:spacing w:after="270"/>
        <w:ind w:left="300" w:firstLine="720"/>
      </w:pPr>
      <w:r w:rsidRPr="00000EAF">
        <w:t>Программа определяет содержание и организацию образовательного процесса для несовершеннолетних воспитанников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A0171E" w:rsidRPr="00000EAF" w:rsidRDefault="00A0171E">
      <w:pPr>
        <w:pStyle w:val="20"/>
        <w:numPr>
          <w:ilvl w:val="0"/>
          <w:numId w:val="2"/>
        </w:numPr>
        <w:shd w:val="clear" w:color="auto" w:fill="auto"/>
        <w:tabs>
          <w:tab w:val="left" w:pos="2842"/>
        </w:tabs>
        <w:spacing w:after="179" w:line="280" w:lineRule="exact"/>
        <w:ind w:left="2520" w:firstLine="0"/>
      </w:pPr>
      <w:r w:rsidRPr="00000EAF">
        <w:t>Цели и задачи реализации Программы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534"/>
        </w:tabs>
        <w:spacing w:after="0" w:line="322" w:lineRule="exact"/>
        <w:ind w:firstLine="0"/>
      </w:pPr>
      <w:r w:rsidRPr="00000EAF">
        <w:t>Основные цели:</w:t>
      </w:r>
    </w:p>
    <w:p w:rsidR="00A0171E" w:rsidRPr="00000EAF" w:rsidRDefault="00A0171E">
      <w:pPr>
        <w:pStyle w:val="20"/>
        <w:shd w:val="clear" w:color="auto" w:fill="auto"/>
        <w:spacing w:after="0" w:line="322" w:lineRule="exact"/>
        <w:ind w:firstLine="300"/>
        <w:jc w:val="left"/>
      </w:pPr>
      <w:r w:rsidRPr="00000EAF">
        <w:t>повышение социального статуса дошкольного образования; обеспечение равенства возможностей для каждого ребенка в получении качественного дошкольного образования;</w:t>
      </w:r>
    </w:p>
    <w:p w:rsidR="00A0171E" w:rsidRPr="00000EAF" w:rsidRDefault="00A0171E">
      <w:pPr>
        <w:pStyle w:val="20"/>
        <w:shd w:val="clear" w:color="auto" w:fill="auto"/>
        <w:spacing w:after="0" w:line="322" w:lineRule="exact"/>
        <w:ind w:firstLine="300"/>
        <w:jc w:val="left"/>
      </w:pPr>
      <w:r w:rsidRPr="00000EAF">
        <w:t>обеспечение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в соответствующих их возрасту видах деятельности;</w:t>
      </w:r>
    </w:p>
    <w:p w:rsidR="00A0171E" w:rsidRPr="00000EAF" w:rsidRDefault="00A0171E">
      <w:pPr>
        <w:pStyle w:val="20"/>
        <w:shd w:val="clear" w:color="auto" w:fill="auto"/>
        <w:spacing w:after="0" w:line="322" w:lineRule="exact"/>
        <w:ind w:firstLine="300"/>
        <w:jc w:val="left"/>
      </w:pPr>
      <w:r w:rsidRPr="00000EAF">
        <w:t>создание развивающей предметно-пространственной среды, которая представляет собой систему условий социализации и индивидуализации детей.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857"/>
        </w:tabs>
        <w:spacing w:after="0" w:line="322" w:lineRule="exact"/>
        <w:ind w:left="300" w:firstLine="0"/>
      </w:pPr>
      <w:r w:rsidRPr="00000EAF">
        <w:t>Программа направлена на решение следующих задач:</w:t>
      </w:r>
    </w:p>
    <w:p w:rsidR="00A0171E" w:rsidRPr="00000EAF" w:rsidRDefault="00A0171E">
      <w:pPr>
        <w:pStyle w:val="20"/>
        <w:shd w:val="clear" w:color="auto" w:fill="auto"/>
        <w:spacing w:after="0" w:line="322" w:lineRule="exact"/>
        <w:ind w:left="300" w:firstLine="540"/>
      </w:pPr>
      <w:r w:rsidRPr="00000EAF">
        <w:t>охраны и укрепления физического и психического здоровья детей, в том числе их эмоционального благополучия;</w:t>
      </w:r>
    </w:p>
    <w:p w:rsidR="00A0171E" w:rsidRPr="00000EAF" w:rsidRDefault="00A0171E">
      <w:pPr>
        <w:pStyle w:val="20"/>
        <w:shd w:val="clear" w:color="auto" w:fill="auto"/>
        <w:spacing w:after="0" w:line="322" w:lineRule="exact"/>
        <w:ind w:left="300" w:firstLine="540"/>
      </w:pPr>
      <w:r w:rsidRPr="00000EAF"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A0171E" w:rsidRPr="00000EAF" w:rsidRDefault="00A0171E">
      <w:pPr>
        <w:pStyle w:val="20"/>
        <w:shd w:val="clear" w:color="auto" w:fill="auto"/>
        <w:spacing w:after="0"/>
        <w:ind w:left="300" w:firstLine="540"/>
      </w:pPr>
      <w:r w:rsidRPr="00000EAF">
        <w:t>обеспечения преемственности целей, задач и содержания образования, реализуемых в рамках образовательных программ различных уровней;</w:t>
      </w:r>
    </w:p>
    <w:p w:rsidR="00A0171E" w:rsidRPr="00000EAF" w:rsidRDefault="00A0171E">
      <w:pPr>
        <w:pStyle w:val="20"/>
        <w:shd w:val="clear" w:color="auto" w:fill="auto"/>
        <w:spacing w:after="0"/>
        <w:ind w:left="300" w:firstLine="540"/>
      </w:pPr>
      <w:r w:rsidRPr="00000EAF"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A0171E" w:rsidRPr="00000EAF" w:rsidRDefault="00A0171E">
      <w:pPr>
        <w:pStyle w:val="20"/>
        <w:shd w:val="clear" w:color="auto" w:fill="auto"/>
        <w:spacing w:after="0"/>
        <w:ind w:left="300" w:firstLine="540"/>
      </w:pPr>
      <w:r w:rsidRPr="00000EAF"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0171E" w:rsidRPr="00000EAF" w:rsidRDefault="00A0171E">
      <w:pPr>
        <w:pStyle w:val="20"/>
        <w:shd w:val="clear" w:color="auto" w:fill="auto"/>
        <w:spacing w:after="0"/>
        <w:ind w:left="300" w:firstLine="540"/>
      </w:pPr>
      <w:r w:rsidRPr="00000EAF"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A0171E" w:rsidRPr="00000EAF" w:rsidRDefault="00A0171E">
      <w:pPr>
        <w:pStyle w:val="20"/>
        <w:shd w:val="clear" w:color="auto" w:fill="auto"/>
        <w:tabs>
          <w:tab w:val="left" w:pos="2940"/>
          <w:tab w:val="left" w:pos="3910"/>
          <w:tab w:val="left" w:pos="5988"/>
        </w:tabs>
        <w:spacing w:after="0"/>
        <w:ind w:left="300" w:firstLine="540"/>
      </w:pPr>
      <w:r w:rsidRPr="00000EAF">
        <w:t>обеспечения вариативности и разнообразия содержания программ и организационных</w:t>
      </w:r>
      <w:r w:rsidRPr="00000EAF">
        <w:tab/>
        <w:t>форм</w:t>
      </w:r>
      <w:r w:rsidRPr="00000EAF">
        <w:tab/>
        <w:t>дошкольного</w:t>
      </w:r>
      <w:r w:rsidRPr="00000EAF">
        <w:tab/>
        <w:t>образования, возможности использования программ различной направленности с учетом образовательных потребностей, способностей и состояния здоровья детей;</w:t>
      </w:r>
    </w:p>
    <w:p w:rsidR="00A0171E" w:rsidRPr="00000EAF" w:rsidRDefault="00A0171E">
      <w:pPr>
        <w:pStyle w:val="20"/>
        <w:shd w:val="clear" w:color="auto" w:fill="auto"/>
        <w:spacing w:after="0"/>
        <w:ind w:left="320" w:firstLine="520"/>
      </w:pPr>
      <w:r w:rsidRPr="00000EAF"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A0171E" w:rsidRPr="00000EAF" w:rsidRDefault="00A0171E">
      <w:pPr>
        <w:pStyle w:val="20"/>
        <w:shd w:val="clear" w:color="auto" w:fill="auto"/>
        <w:spacing w:after="0"/>
        <w:ind w:left="320" w:firstLine="520"/>
      </w:pPr>
      <w:r w:rsidRPr="00000EAF"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822"/>
        </w:tabs>
        <w:spacing w:after="0"/>
        <w:ind w:firstLine="320"/>
      </w:pPr>
      <w:r w:rsidRPr="00000EAF">
        <w:t>В ООП определена продолжительность пребывания детей и режим работы учреждения в соответствии с объемом решаемых задач образовательной деятельности, предельная наполняемость групп.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819"/>
        </w:tabs>
        <w:spacing w:after="0"/>
        <w:ind w:firstLine="320"/>
        <w:jc w:val="left"/>
      </w:pPr>
      <w:r w:rsidRPr="00000EAF">
        <w:t>Содержание Программы обеспечивает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 социально-коммуникативноеразвитие,</w:t>
      </w:r>
    </w:p>
    <w:p w:rsidR="00A0171E" w:rsidRPr="00000EAF" w:rsidRDefault="00A0171E">
      <w:pPr>
        <w:pStyle w:val="20"/>
        <w:shd w:val="clear" w:color="auto" w:fill="auto"/>
        <w:spacing w:after="0"/>
        <w:ind w:right="1420" w:firstLine="0"/>
        <w:jc w:val="left"/>
      </w:pPr>
      <w:r w:rsidRPr="00000EAF">
        <w:t>познавательное развитие, речевое развитие,</w:t>
      </w:r>
    </w:p>
    <w:p w:rsidR="00A0171E" w:rsidRPr="00000EAF" w:rsidRDefault="00A0171E">
      <w:pPr>
        <w:pStyle w:val="20"/>
        <w:shd w:val="clear" w:color="auto" w:fill="auto"/>
        <w:spacing w:after="0"/>
        <w:ind w:right="1420" w:firstLine="0"/>
        <w:jc w:val="left"/>
      </w:pPr>
      <w:r w:rsidRPr="00000EAF">
        <w:t>художественно-эстетическоеразвитие, физическое развитие.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894"/>
        </w:tabs>
        <w:spacing w:after="0"/>
        <w:ind w:firstLine="320"/>
      </w:pPr>
      <w:r w:rsidRPr="00000EAF"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ООП и реализуются в различных видах деятельности (общении, игре, познавательно-исследовательской деятельности - как сквозных механизмах развития ребенка).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819"/>
        </w:tabs>
        <w:spacing w:after="0"/>
        <w:ind w:firstLine="320"/>
        <w:jc w:val="left"/>
      </w:pPr>
      <w:r w:rsidRPr="00000EAF">
        <w:t>Содержание ООП отражает следующие аспекты образовательной среды для ребенка дошкольного возраста: предметно-пространственную развивающую</w:t>
      </w:r>
    </w:p>
    <w:p w:rsidR="00A0171E" w:rsidRPr="00000EAF" w:rsidRDefault="00A0171E">
      <w:pPr>
        <w:pStyle w:val="20"/>
        <w:shd w:val="clear" w:color="auto" w:fill="auto"/>
        <w:spacing w:after="0"/>
        <w:ind w:firstLine="0"/>
        <w:jc w:val="left"/>
      </w:pPr>
      <w:r w:rsidRPr="00000EAF">
        <w:t>образовательную среду;</w:t>
      </w:r>
    </w:p>
    <w:p w:rsidR="00A0171E" w:rsidRPr="00000EAF" w:rsidRDefault="00A0171E">
      <w:pPr>
        <w:pStyle w:val="20"/>
        <w:shd w:val="clear" w:color="auto" w:fill="auto"/>
        <w:spacing w:after="0"/>
        <w:ind w:firstLine="0"/>
        <w:jc w:val="left"/>
      </w:pPr>
      <w:r w:rsidRPr="00000EAF">
        <w:t>характер взаимодействия со взрослыми;</w:t>
      </w:r>
    </w:p>
    <w:p w:rsidR="00A0171E" w:rsidRPr="00000EAF" w:rsidRDefault="00A0171E">
      <w:pPr>
        <w:pStyle w:val="20"/>
        <w:shd w:val="clear" w:color="auto" w:fill="auto"/>
        <w:spacing w:after="0"/>
        <w:ind w:firstLine="0"/>
        <w:jc w:val="left"/>
      </w:pPr>
      <w:r w:rsidRPr="00000EAF">
        <w:t>характер взаимодействия с другими детьми;</w:t>
      </w:r>
    </w:p>
    <w:p w:rsidR="00A0171E" w:rsidRPr="00000EAF" w:rsidRDefault="00A0171E">
      <w:pPr>
        <w:pStyle w:val="20"/>
        <w:shd w:val="clear" w:color="auto" w:fill="auto"/>
        <w:spacing w:after="330"/>
        <w:ind w:firstLine="0"/>
        <w:jc w:val="left"/>
      </w:pPr>
      <w:r w:rsidRPr="00000EAF">
        <w:t>система отношений ребенка к миру, к другим людям, к себе самому.</w:t>
      </w:r>
    </w:p>
    <w:p w:rsidR="00A0171E" w:rsidRPr="00000EAF" w:rsidRDefault="00A0171E">
      <w:pPr>
        <w:pStyle w:val="20"/>
        <w:numPr>
          <w:ilvl w:val="0"/>
          <w:numId w:val="2"/>
        </w:numPr>
        <w:shd w:val="clear" w:color="auto" w:fill="auto"/>
        <w:tabs>
          <w:tab w:val="left" w:pos="680"/>
        </w:tabs>
        <w:spacing w:after="248" w:line="280" w:lineRule="exact"/>
        <w:ind w:firstLine="320"/>
      </w:pPr>
      <w:r w:rsidRPr="00000EAF">
        <w:t>Структура и содержание основной образовательной программы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755"/>
        </w:tabs>
        <w:spacing w:after="0"/>
        <w:ind w:firstLine="320"/>
      </w:pPr>
      <w:r w:rsidRPr="00000EAF">
        <w:t>ООП учреждения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</w:t>
      </w:r>
    </w:p>
    <w:p w:rsidR="00A0171E" w:rsidRPr="00000EAF" w:rsidRDefault="00A0171E">
      <w:pPr>
        <w:pStyle w:val="20"/>
        <w:shd w:val="clear" w:color="auto" w:fill="auto"/>
        <w:spacing w:after="0"/>
        <w:ind w:firstLine="320"/>
        <w:jc w:val="left"/>
      </w:pPr>
      <w:r w:rsidRPr="00000EAF">
        <w:t>Обязательная часть предполагает комплексность подхода, обеспечивая развитие детей во всех пяти взаимодополняющих образовательных областях (пункт 2.5 ФГОС ДО).</w:t>
      </w:r>
    </w:p>
    <w:p w:rsidR="00A0171E" w:rsidRPr="00000EAF" w:rsidRDefault="00A0171E">
      <w:pPr>
        <w:pStyle w:val="20"/>
        <w:shd w:val="clear" w:color="auto" w:fill="auto"/>
        <w:spacing w:after="0"/>
        <w:ind w:firstLine="320"/>
        <w:jc w:val="left"/>
      </w:pPr>
      <w:r w:rsidRPr="00000EAF">
        <w:t>В части, формируемой участниками образовательных отношений, представлены выбранные и разработанные самостоятельно участниками образовательных отношений образовательные программы, направленные на развитие детей в одной или нескольких образовательных областях, видах деятельности (далее - парциальные образовательные программы), методики, формы организации образовательной работы.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792"/>
        </w:tabs>
        <w:spacing w:after="0"/>
        <w:ind w:firstLine="280"/>
      </w:pPr>
      <w:r w:rsidRPr="00000EAF">
        <w:t>Объем обязательной части ООП составляет не менее 60% от ее общего объема; части, формируемой участниками образовательных отношений, не более 40%.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792"/>
        </w:tabs>
        <w:spacing w:after="0"/>
        <w:ind w:firstLine="280"/>
      </w:pPr>
      <w:r w:rsidRPr="00000EAF">
        <w:t>ООП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826"/>
        </w:tabs>
        <w:spacing w:after="0"/>
        <w:ind w:firstLine="280"/>
      </w:pPr>
      <w:r w:rsidRPr="00000EAF">
        <w:t>Содержание разделов ООП:</w:t>
      </w:r>
    </w:p>
    <w:p w:rsidR="00A0171E" w:rsidRPr="00000EAF" w:rsidRDefault="00A0171E">
      <w:pPr>
        <w:pStyle w:val="20"/>
        <w:numPr>
          <w:ilvl w:val="2"/>
          <w:numId w:val="2"/>
        </w:numPr>
        <w:shd w:val="clear" w:color="auto" w:fill="auto"/>
        <w:tabs>
          <w:tab w:val="left" w:pos="901"/>
        </w:tabs>
        <w:spacing w:after="0"/>
        <w:ind w:firstLine="280"/>
      </w:pPr>
      <w:r w:rsidRPr="00000EAF">
        <w:t>Титульный лист - структурный элемент ООП, представляющий сведения о названии программы, полном наименовании учреждения, её реализующем, гриф «Принято» на педагогическом совете (№ и дата заседания), гриф «Утверждаю» (подпись заведующего), сроки реализации, название населенного пункта, год разработки программы.</w:t>
      </w:r>
    </w:p>
    <w:p w:rsidR="00A0171E" w:rsidRPr="00000EAF" w:rsidRDefault="00A0171E">
      <w:pPr>
        <w:pStyle w:val="20"/>
        <w:numPr>
          <w:ilvl w:val="2"/>
          <w:numId w:val="2"/>
        </w:numPr>
        <w:shd w:val="clear" w:color="auto" w:fill="auto"/>
        <w:tabs>
          <w:tab w:val="left" w:pos="1037"/>
        </w:tabs>
        <w:spacing w:after="0"/>
        <w:ind w:firstLine="280"/>
      </w:pPr>
      <w:r w:rsidRPr="00000EAF">
        <w:t>Целевой раздел включает следующие составляющие:</w:t>
      </w:r>
    </w:p>
    <w:p w:rsidR="00A0171E" w:rsidRPr="00000EAF" w:rsidRDefault="00A0171E">
      <w:pPr>
        <w:pStyle w:val="50"/>
        <w:shd w:val="clear" w:color="auto" w:fill="auto"/>
        <w:ind w:left="280"/>
      </w:pPr>
      <w:r w:rsidRPr="00000EAF">
        <w:t>пояснительная записка раскрывает: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t>цели и задачи реализации ООП;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t>принципы и подходы к формированию ООП;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rPr>
          <w:rStyle w:val="21"/>
        </w:rPr>
        <w:t>планируемые результаты освоения ООП</w:t>
      </w:r>
      <w:r w:rsidRPr="00000EAF">
        <w:t xml:space="preserve"> (конкретизируются требования ФГОС ДО к целевым ориентирам);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rPr>
          <w:rStyle w:val="21"/>
        </w:rPr>
        <w:t>система оценки результатов освоения программы</w:t>
      </w:r>
      <w:r w:rsidRPr="00000EAF">
        <w:t xml:space="preserve"> позволяет оценить индивидуальную динамику детей и скорректировать свои действия;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rPr>
          <w:rStyle w:val="21"/>
        </w:rPr>
        <w:t xml:space="preserve">значимые для разработки и реализации ООП характеристики </w:t>
      </w:r>
      <w:r w:rsidRPr="00000EAF">
        <w:t>(характеристика учреждения, комплектование групп, кадровое обеспечение, образовательный и квалификационный уровни педагогических работников, Особенности развития детей раннего и дошкольного возраста).</w:t>
      </w:r>
    </w:p>
    <w:p w:rsidR="00A0171E" w:rsidRPr="00000EAF" w:rsidRDefault="00A0171E">
      <w:pPr>
        <w:pStyle w:val="20"/>
        <w:numPr>
          <w:ilvl w:val="2"/>
          <w:numId w:val="2"/>
        </w:numPr>
        <w:shd w:val="clear" w:color="auto" w:fill="auto"/>
        <w:tabs>
          <w:tab w:val="left" w:pos="1451"/>
        </w:tabs>
        <w:spacing w:after="0"/>
        <w:ind w:left="280" w:firstLine="360"/>
        <w:jc w:val="left"/>
      </w:pPr>
      <w:r w:rsidRPr="00000EAF">
        <w:t>Содержательный раздел представляет общее содержание ООП, обеспечивающее полноценное развитие личности детей.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t>Содержательный раздел включает: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образовательных программ дошкольного образования и методических пособий, обеспечивающих реализацию данного содержания;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t>описание вариативных форм, способов, методов и средств реализации образовательной программы с учетом возрастных и индивидуальных особенностей воспитанников, специфики их образовательных потребностей и интересов;</w:t>
      </w:r>
    </w:p>
    <w:p w:rsidR="00A0171E" w:rsidRPr="00000EAF" w:rsidRDefault="00A0171E">
      <w:pPr>
        <w:pStyle w:val="20"/>
        <w:shd w:val="clear" w:color="auto" w:fill="auto"/>
        <w:spacing w:after="0"/>
        <w:ind w:right="1260" w:firstLine="1000"/>
        <w:jc w:val="left"/>
      </w:pPr>
      <w:r w:rsidRPr="00000EAF">
        <w:t>описание части ООП, формируемой участниками образовательных отношений; описание взаимодействия детского сада с семьей.</w:t>
      </w:r>
    </w:p>
    <w:p w:rsidR="00A0171E" w:rsidRPr="00000EAF" w:rsidRDefault="00A0171E">
      <w:pPr>
        <w:pStyle w:val="20"/>
        <w:numPr>
          <w:ilvl w:val="2"/>
          <w:numId w:val="2"/>
        </w:numPr>
        <w:shd w:val="clear" w:color="auto" w:fill="auto"/>
        <w:tabs>
          <w:tab w:val="left" w:pos="1117"/>
        </w:tabs>
        <w:spacing w:after="0"/>
        <w:ind w:right="780" w:firstLine="380"/>
        <w:jc w:val="left"/>
      </w:pPr>
      <w:r w:rsidRPr="00000EAF">
        <w:t>Организационный раздел содержит: распорядок дня несовершеннолетних воспитанников с учетом возрастных особенностей;</w:t>
      </w:r>
    </w:p>
    <w:p w:rsidR="00A0171E" w:rsidRPr="00000EAF" w:rsidRDefault="00A0171E">
      <w:pPr>
        <w:pStyle w:val="20"/>
        <w:shd w:val="clear" w:color="auto" w:fill="auto"/>
        <w:spacing w:after="0"/>
        <w:ind w:firstLine="0"/>
        <w:jc w:val="left"/>
      </w:pPr>
      <w:r w:rsidRPr="00000EAF">
        <w:t>проектирование и модель образовательного процесса в учреждении;</w:t>
      </w:r>
    </w:p>
    <w:p w:rsidR="00A0171E" w:rsidRPr="00000EAF" w:rsidRDefault="00A0171E">
      <w:pPr>
        <w:pStyle w:val="20"/>
        <w:shd w:val="clear" w:color="auto" w:fill="auto"/>
        <w:spacing w:after="0"/>
        <w:ind w:firstLine="0"/>
        <w:jc w:val="left"/>
      </w:pPr>
      <w:r w:rsidRPr="00000EAF">
        <w:t>описание учебных нагрузок для несовершеннолетних воспитанников с учетом требований санитарных норм и правил;</w:t>
      </w:r>
    </w:p>
    <w:p w:rsidR="00A0171E" w:rsidRPr="00000EAF" w:rsidRDefault="00A0171E">
      <w:pPr>
        <w:pStyle w:val="20"/>
        <w:shd w:val="clear" w:color="auto" w:fill="auto"/>
        <w:spacing w:after="0"/>
        <w:ind w:right="1640" w:firstLine="0"/>
        <w:jc w:val="left"/>
      </w:pPr>
      <w:r w:rsidRPr="00000EAF">
        <w:t>описание физкультурно-оздоровительного комплекса учреждения; описание культурно-досуговой деятельности;</w:t>
      </w:r>
    </w:p>
    <w:p w:rsidR="00A0171E" w:rsidRPr="00000EAF" w:rsidRDefault="00A0171E">
      <w:pPr>
        <w:pStyle w:val="20"/>
        <w:shd w:val="clear" w:color="auto" w:fill="auto"/>
        <w:spacing w:after="0"/>
        <w:ind w:right="700" w:firstLine="0"/>
        <w:jc w:val="left"/>
      </w:pPr>
      <w:r w:rsidRPr="00000EAF">
        <w:t>описание материально-технического и учебно-методического обеспечения ООП.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884"/>
        </w:tabs>
        <w:spacing w:after="0"/>
        <w:ind w:firstLine="300"/>
      </w:pPr>
      <w:r w:rsidRPr="00000EAF">
        <w:t>В основной части и части, формируемой участниками образовательных отношений, ООП учреждения имеются ссылки на основную образовательную программу, внесенную в федеральный реестр примерных общеобразовательных программ, и на парциальные программы, методики, формы организации образовательной работы.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884"/>
        </w:tabs>
        <w:spacing w:after="330"/>
        <w:ind w:firstLine="300"/>
        <w:jc w:val="left"/>
      </w:pPr>
      <w:r w:rsidRPr="00000EAF">
        <w:t>Дополнительным разделом Программы является ее краткая презентация, ориентированная на родителей (законных представителей) детей и доступна для ознакомления.</w:t>
      </w:r>
    </w:p>
    <w:p w:rsidR="00A0171E" w:rsidRPr="00000EAF" w:rsidRDefault="00A0171E">
      <w:pPr>
        <w:pStyle w:val="20"/>
        <w:numPr>
          <w:ilvl w:val="0"/>
          <w:numId w:val="2"/>
        </w:numPr>
        <w:shd w:val="clear" w:color="auto" w:fill="auto"/>
        <w:spacing w:after="186" w:line="280" w:lineRule="exact"/>
        <w:ind w:left="300" w:firstLine="0"/>
      </w:pPr>
      <w:r w:rsidRPr="00000EAF">
        <w:t>Требования к результатам освоения Программы дошкольного образования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1186"/>
        </w:tabs>
        <w:spacing w:after="0" w:line="312" w:lineRule="exact"/>
        <w:ind w:left="300" w:firstLine="200"/>
      </w:pPr>
      <w:r w:rsidRPr="00000EAF">
        <w:t>Требования ФГОС ДО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spacing w:after="0" w:line="312" w:lineRule="exact"/>
        <w:ind w:left="300" w:firstLine="200"/>
      </w:pPr>
      <w:r w:rsidRPr="00000EAF">
        <w:t xml:space="preserve"> Целевые ориентиры дошкольного образования определяются независимо от форм реализации ООП, а также от ее характера, особенностей развития детей в учреждении.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1045"/>
        </w:tabs>
        <w:spacing w:after="0"/>
        <w:ind w:left="300" w:firstLine="200"/>
      </w:pPr>
      <w:r w:rsidRPr="00000EAF"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Освоение образовательной программы не сопровождается проведением промежуточных аттестаций и итоговой аттестации воспитанников.</w:t>
      </w:r>
    </w:p>
    <w:p w:rsidR="00A0171E" w:rsidRPr="00000EAF" w:rsidRDefault="00A0171E">
      <w:pPr>
        <w:pStyle w:val="20"/>
        <w:shd w:val="clear" w:color="auto" w:fill="auto"/>
        <w:tabs>
          <w:tab w:val="left" w:pos="1186"/>
          <w:tab w:val="left" w:pos="2607"/>
          <w:tab w:val="left" w:pos="6169"/>
          <w:tab w:val="left" w:pos="7983"/>
        </w:tabs>
        <w:spacing w:after="0" w:line="370" w:lineRule="exact"/>
        <w:ind w:left="300" w:firstLine="200"/>
      </w:pPr>
      <w:r w:rsidRPr="00000EAF">
        <w:t>4.5.</w:t>
      </w:r>
      <w:r w:rsidRPr="00000EAF">
        <w:tab/>
        <w:t>Целевые</w:t>
      </w:r>
      <w:r w:rsidRPr="00000EAF">
        <w:tab/>
        <w:t>ориентиры Программы</w:t>
      </w:r>
      <w:r w:rsidRPr="00000EAF">
        <w:tab/>
        <w:t>выступают</w:t>
      </w:r>
      <w:r w:rsidRPr="00000EAF">
        <w:tab/>
        <w:t>основаниями</w:t>
      </w:r>
    </w:p>
    <w:p w:rsidR="00A0171E" w:rsidRPr="00000EAF" w:rsidRDefault="00A0171E">
      <w:pPr>
        <w:pStyle w:val="20"/>
        <w:shd w:val="clear" w:color="auto" w:fill="auto"/>
        <w:spacing w:after="0" w:line="370" w:lineRule="exact"/>
        <w:ind w:left="300" w:firstLine="0"/>
      </w:pPr>
      <w:r w:rsidRPr="00000EAF">
        <w:t>преемственности дошкольного и начального общего образования.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A0171E" w:rsidRPr="00000EAF" w:rsidRDefault="00A0171E">
      <w:pPr>
        <w:pStyle w:val="20"/>
        <w:numPr>
          <w:ilvl w:val="0"/>
          <w:numId w:val="3"/>
        </w:numPr>
        <w:shd w:val="clear" w:color="auto" w:fill="auto"/>
        <w:tabs>
          <w:tab w:val="left" w:pos="1186"/>
        </w:tabs>
        <w:spacing w:after="0"/>
        <w:ind w:left="300" w:firstLine="200"/>
      </w:pPr>
      <w:r w:rsidRPr="00000EAF">
        <w:t>При реализации ООП проводится оценка индивидуального развития детей. Такая оценка производится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A0171E" w:rsidRPr="00000EAF" w:rsidRDefault="00A0171E">
      <w:pPr>
        <w:pStyle w:val="20"/>
        <w:shd w:val="clear" w:color="auto" w:fill="auto"/>
        <w:spacing w:after="0"/>
        <w:ind w:left="300" w:firstLine="420"/>
        <w:jc w:val="left"/>
      </w:pPr>
      <w:r w:rsidRPr="00000EAF">
        <w:t>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A0171E" w:rsidRPr="00000EAF" w:rsidRDefault="00A0171E">
      <w:pPr>
        <w:pStyle w:val="20"/>
        <w:shd w:val="clear" w:color="auto" w:fill="auto"/>
        <w:spacing w:after="0"/>
        <w:ind w:left="280" w:firstLine="720"/>
      </w:pPr>
      <w:r w:rsidRPr="00000EAF">
        <w:t>оптимизации работы с группой детей;</w:t>
      </w:r>
    </w:p>
    <w:p w:rsidR="00A0171E" w:rsidRPr="00000EAF" w:rsidRDefault="00A0171E">
      <w:pPr>
        <w:pStyle w:val="20"/>
        <w:shd w:val="clear" w:color="auto" w:fill="auto"/>
        <w:spacing w:after="0"/>
        <w:ind w:firstLine="280"/>
        <w:jc w:val="left"/>
      </w:pPr>
      <w:r w:rsidRPr="00000EAF">
        <w:t>Результаты мониторинга отражаются в виде таблиц.</w:t>
      </w:r>
    </w:p>
    <w:p w:rsidR="00A0171E" w:rsidRPr="00000EAF" w:rsidRDefault="00A0171E">
      <w:pPr>
        <w:pStyle w:val="20"/>
        <w:numPr>
          <w:ilvl w:val="0"/>
          <w:numId w:val="3"/>
        </w:numPr>
        <w:shd w:val="clear" w:color="auto" w:fill="auto"/>
        <w:tabs>
          <w:tab w:val="left" w:pos="1230"/>
        </w:tabs>
        <w:spacing w:after="0"/>
        <w:ind w:left="280" w:firstLine="340"/>
      </w:pPr>
      <w:r w:rsidRPr="00000EAF"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(педагог-психолог).</w:t>
      </w:r>
    </w:p>
    <w:p w:rsidR="00A0171E" w:rsidRPr="00000EAF" w:rsidRDefault="00A0171E">
      <w:pPr>
        <w:pStyle w:val="20"/>
        <w:shd w:val="clear" w:color="auto" w:fill="auto"/>
        <w:spacing w:after="0"/>
        <w:ind w:firstLine="620"/>
        <w:jc w:val="left"/>
      </w:pPr>
      <w:r w:rsidRPr="00000EAF"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A0171E" w:rsidRPr="00000EAF" w:rsidRDefault="00A0171E">
      <w:pPr>
        <w:pStyle w:val="20"/>
        <w:shd w:val="clear" w:color="auto" w:fill="auto"/>
        <w:spacing w:after="210"/>
        <w:ind w:firstLine="720"/>
        <w:jc w:val="left"/>
      </w:pPr>
      <w:r w:rsidRPr="00000EAF">
        <w:t>Результаты психологической диагностики используется для решения задач психологического сопровождения и проведения квалифицированной коррекции развития детей.</w:t>
      </w:r>
    </w:p>
    <w:p w:rsidR="00A0171E" w:rsidRPr="00000EAF" w:rsidRDefault="00A0171E">
      <w:pPr>
        <w:pStyle w:val="20"/>
        <w:numPr>
          <w:ilvl w:val="0"/>
          <w:numId w:val="2"/>
        </w:numPr>
        <w:shd w:val="clear" w:color="auto" w:fill="auto"/>
        <w:tabs>
          <w:tab w:val="left" w:pos="365"/>
        </w:tabs>
        <w:spacing w:after="243" w:line="280" w:lineRule="exact"/>
        <w:ind w:firstLine="0"/>
      </w:pPr>
      <w:r w:rsidRPr="00000EAF">
        <w:t>Разработка и утверждение Программы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653"/>
        </w:tabs>
        <w:spacing w:after="0"/>
        <w:ind w:right="200" w:firstLine="0"/>
      </w:pPr>
      <w:r w:rsidRPr="00000EAF">
        <w:t>Программа разрабатывается в учреждении рабочей группой по разработке образовательной программы.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576"/>
        </w:tabs>
        <w:spacing w:after="0"/>
        <w:ind w:firstLine="0"/>
      </w:pPr>
      <w:r w:rsidRPr="00000EAF">
        <w:t>Программа разрабатывается сроком на 5 лет.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576"/>
        </w:tabs>
        <w:spacing w:after="0" w:line="331" w:lineRule="exact"/>
        <w:ind w:left="280" w:right="920"/>
        <w:jc w:val="left"/>
      </w:pPr>
      <w:r w:rsidRPr="00000EAF">
        <w:t>Утверждение ООП предполагает следующую процедуру: обсуждение и принятие ООП на заседании педагогического совета, по</w:t>
      </w:r>
    </w:p>
    <w:p w:rsidR="00A0171E" w:rsidRPr="00000EAF" w:rsidRDefault="00A0171E">
      <w:pPr>
        <w:pStyle w:val="20"/>
        <w:shd w:val="clear" w:color="auto" w:fill="auto"/>
        <w:spacing w:after="0"/>
        <w:ind w:firstLine="0"/>
      </w:pPr>
      <w:r w:rsidRPr="00000EAF">
        <w:t>итогам которого оформляется протокол;</w:t>
      </w:r>
    </w:p>
    <w:p w:rsidR="00A0171E" w:rsidRPr="00000EAF" w:rsidRDefault="00A0171E">
      <w:pPr>
        <w:pStyle w:val="20"/>
        <w:shd w:val="clear" w:color="auto" w:fill="auto"/>
        <w:spacing w:after="0"/>
        <w:ind w:firstLine="280"/>
        <w:jc w:val="left"/>
      </w:pPr>
      <w:r w:rsidRPr="00000EAF">
        <w:t>утверждение ООП осуществляется приказом заведующего учреждением.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720"/>
        </w:tabs>
        <w:spacing w:after="210"/>
        <w:ind w:firstLine="180"/>
        <w:jc w:val="left"/>
      </w:pPr>
      <w:r w:rsidRPr="00000EAF">
        <w:t>Педагогический коллектив имеет право вносить изменения, дополнения в ООП в соответствии с действующим законодательством РФ в области образования, предварительно рассмотрев их на педагогическом совете (изменения и дополнения оформляются в виде приложений к ООП).</w:t>
      </w:r>
    </w:p>
    <w:p w:rsidR="00A0171E" w:rsidRPr="00000EAF" w:rsidRDefault="00A0171E">
      <w:pPr>
        <w:pStyle w:val="20"/>
        <w:numPr>
          <w:ilvl w:val="0"/>
          <w:numId w:val="2"/>
        </w:numPr>
        <w:shd w:val="clear" w:color="auto" w:fill="auto"/>
        <w:tabs>
          <w:tab w:val="left" w:pos="370"/>
        </w:tabs>
        <w:spacing w:after="250" w:line="280" w:lineRule="exact"/>
        <w:ind w:firstLine="0"/>
      </w:pPr>
      <w:r w:rsidRPr="00000EAF">
        <w:t>Контроль за реализацией Программы</w:t>
      </w:r>
    </w:p>
    <w:p w:rsidR="00A0171E" w:rsidRPr="00000EAF" w:rsidRDefault="00A0171E">
      <w:pPr>
        <w:pStyle w:val="20"/>
        <w:numPr>
          <w:ilvl w:val="1"/>
          <w:numId w:val="2"/>
        </w:numPr>
        <w:shd w:val="clear" w:color="auto" w:fill="auto"/>
        <w:tabs>
          <w:tab w:val="left" w:pos="797"/>
        </w:tabs>
        <w:spacing w:after="0" w:line="307" w:lineRule="exact"/>
        <w:ind w:firstLine="280"/>
        <w:jc w:val="left"/>
      </w:pPr>
      <w:r w:rsidRPr="00000EAF">
        <w:t>Контроль за реализацией ООП осуществляется в соответствии с планом внутриучрежденческого контроля. Результаты контроля обсуждаются на педагогических советах.</w:t>
      </w:r>
      <w:r w:rsidRPr="00000EAF">
        <w:br w:type="page"/>
      </w:r>
    </w:p>
    <w:sectPr w:rsidR="00A0171E" w:rsidRPr="00000EAF" w:rsidSect="00A323AF">
      <w:pgSz w:w="11900" w:h="16840"/>
      <w:pgMar w:top="1150" w:right="808" w:bottom="1045" w:left="141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71E" w:rsidRDefault="00A0171E" w:rsidP="00A323AF">
      <w:r>
        <w:separator/>
      </w:r>
    </w:p>
  </w:endnote>
  <w:endnote w:type="continuationSeparator" w:id="0">
    <w:p w:rsidR="00A0171E" w:rsidRDefault="00A0171E" w:rsidP="00A323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71E" w:rsidRDefault="00A0171E"/>
  </w:footnote>
  <w:footnote w:type="continuationSeparator" w:id="0">
    <w:p w:rsidR="00A0171E" w:rsidRDefault="00A0171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6208"/>
    <w:multiLevelType w:val="multilevel"/>
    <w:tmpl w:val="437EB774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D150072"/>
    <w:multiLevelType w:val="hybridMultilevel"/>
    <w:tmpl w:val="3C469C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0B536B"/>
    <w:multiLevelType w:val="multilevel"/>
    <w:tmpl w:val="CC3CC31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5080BBF"/>
    <w:multiLevelType w:val="multilevel"/>
    <w:tmpl w:val="8A9CE43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23AF"/>
    <w:rsid w:val="00000EAF"/>
    <w:rsid w:val="000B7D30"/>
    <w:rsid w:val="001041B7"/>
    <w:rsid w:val="001C3ACD"/>
    <w:rsid w:val="00362D3A"/>
    <w:rsid w:val="003A0913"/>
    <w:rsid w:val="004659B6"/>
    <w:rsid w:val="004C6BEE"/>
    <w:rsid w:val="00514683"/>
    <w:rsid w:val="005465DD"/>
    <w:rsid w:val="00576492"/>
    <w:rsid w:val="005C411E"/>
    <w:rsid w:val="00645009"/>
    <w:rsid w:val="006E0B30"/>
    <w:rsid w:val="007A6E1E"/>
    <w:rsid w:val="007D6EAD"/>
    <w:rsid w:val="009273A9"/>
    <w:rsid w:val="00A0171E"/>
    <w:rsid w:val="00A1345A"/>
    <w:rsid w:val="00A323AF"/>
    <w:rsid w:val="00A55E27"/>
    <w:rsid w:val="00B03999"/>
    <w:rsid w:val="00BF163A"/>
    <w:rsid w:val="00CA3643"/>
    <w:rsid w:val="00CC1F92"/>
    <w:rsid w:val="00CD7687"/>
    <w:rsid w:val="00D30778"/>
    <w:rsid w:val="00D73870"/>
    <w:rsid w:val="00FE2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3AF"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323AF"/>
    <w:rPr>
      <w:rFonts w:cs="Times New Roman"/>
      <w:color w:val="0066CC"/>
      <w:u w:val="single"/>
    </w:rPr>
  </w:style>
  <w:style w:type="character" w:customStyle="1" w:styleId="4Exact">
    <w:name w:val="Основной текст (4) Exact"/>
    <w:basedOn w:val="DefaultParagraphFont"/>
    <w:uiPriority w:val="99"/>
    <w:rsid w:val="00A323AF"/>
    <w:rPr>
      <w:rFonts w:ascii="Times New Roman" w:hAnsi="Times New Roman" w:cs="Times New Roman"/>
      <w:sz w:val="22"/>
      <w:szCs w:val="22"/>
      <w:u w:val="none"/>
    </w:rPr>
  </w:style>
  <w:style w:type="character" w:customStyle="1" w:styleId="4Exact2">
    <w:name w:val="Основной текст (4) Exact2"/>
    <w:basedOn w:val="4"/>
    <w:uiPriority w:val="99"/>
    <w:rsid w:val="00A323AF"/>
  </w:style>
  <w:style w:type="character" w:customStyle="1" w:styleId="4Exact1">
    <w:name w:val="Основной текст (4) Exact1"/>
    <w:basedOn w:val="4"/>
    <w:uiPriority w:val="99"/>
    <w:rsid w:val="00A323AF"/>
    <w:rPr>
      <w:u w:val="single"/>
    </w:rPr>
  </w:style>
  <w:style w:type="character" w:customStyle="1" w:styleId="3">
    <w:name w:val="Основной текст (3)_"/>
    <w:basedOn w:val="DefaultParagraphFont"/>
    <w:link w:val="31"/>
    <w:uiPriority w:val="99"/>
    <w:locked/>
    <w:rsid w:val="00A323AF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30">
    <w:name w:val="Основной текст (3)"/>
    <w:basedOn w:val="3"/>
    <w:uiPriority w:val="99"/>
    <w:rsid w:val="00A323AF"/>
    <w:rPr>
      <w:color w:val="000000"/>
      <w:spacing w:val="0"/>
      <w:w w:val="100"/>
      <w:position w:val="0"/>
      <w:lang w:val="ru-RU" w:eastAsia="ru-RU"/>
    </w:rPr>
  </w:style>
  <w:style w:type="character" w:customStyle="1" w:styleId="33">
    <w:name w:val="Основной текст (3)3"/>
    <w:basedOn w:val="3"/>
    <w:uiPriority w:val="99"/>
    <w:rsid w:val="00A323AF"/>
    <w:rPr>
      <w:color w:val="000000"/>
      <w:spacing w:val="0"/>
      <w:w w:val="100"/>
      <w:position w:val="0"/>
      <w:lang w:val="ru-RU" w:eastAsia="ru-RU"/>
    </w:rPr>
  </w:style>
  <w:style w:type="character" w:customStyle="1" w:styleId="32">
    <w:name w:val="Основной текст (3)2"/>
    <w:basedOn w:val="3"/>
    <w:uiPriority w:val="99"/>
    <w:rsid w:val="00A323AF"/>
    <w:rPr>
      <w:color w:val="000000"/>
      <w:spacing w:val="0"/>
      <w:w w:val="100"/>
      <w:position w:val="0"/>
    </w:rPr>
  </w:style>
  <w:style w:type="character" w:customStyle="1" w:styleId="1">
    <w:name w:val="Заголовок №1_"/>
    <w:basedOn w:val="DefaultParagraphFont"/>
    <w:link w:val="11"/>
    <w:uiPriority w:val="99"/>
    <w:locked/>
    <w:rsid w:val="00A323AF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0">
    <w:name w:val="Заголовок №1"/>
    <w:basedOn w:val="1"/>
    <w:uiPriority w:val="99"/>
    <w:rsid w:val="00A323AF"/>
    <w:rPr>
      <w:color w:val="000000"/>
      <w:spacing w:val="0"/>
      <w:w w:val="100"/>
      <w:position w:val="0"/>
      <w:lang w:val="ru-RU" w:eastAsia="ru-RU"/>
    </w:rPr>
  </w:style>
  <w:style w:type="character" w:customStyle="1" w:styleId="4">
    <w:name w:val="Основной текст (4)_"/>
    <w:basedOn w:val="DefaultParagraphFont"/>
    <w:link w:val="41"/>
    <w:uiPriority w:val="99"/>
    <w:locked/>
    <w:rsid w:val="00A323AF"/>
    <w:rPr>
      <w:rFonts w:ascii="Times New Roman" w:hAnsi="Times New Roman" w:cs="Times New Roman"/>
      <w:sz w:val="22"/>
      <w:szCs w:val="22"/>
      <w:u w:val="none"/>
    </w:rPr>
  </w:style>
  <w:style w:type="character" w:customStyle="1" w:styleId="40">
    <w:name w:val="Основной текст (4)"/>
    <w:basedOn w:val="4"/>
    <w:uiPriority w:val="99"/>
    <w:rsid w:val="00A323AF"/>
    <w:rPr>
      <w:color w:val="000000"/>
      <w:spacing w:val="0"/>
      <w:w w:val="100"/>
      <w:position w:val="0"/>
      <w:lang w:val="ru-RU" w:eastAsia="ru-RU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A323AF"/>
    <w:rPr>
      <w:rFonts w:ascii="Times New Roman" w:hAnsi="Times New Roman" w:cs="Times New Roman"/>
      <w:sz w:val="28"/>
      <w:szCs w:val="28"/>
      <w:u w:val="none"/>
    </w:rPr>
  </w:style>
  <w:style w:type="character" w:customStyle="1" w:styleId="5">
    <w:name w:val="Основной текст (5)_"/>
    <w:basedOn w:val="DefaultParagraphFont"/>
    <w:link w:val="50"/>
    <w:uiPriority w:val="99"/>
    <w:locked/>
    <w:rsid w:val="00A323AF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21">
    <w:name w:val="Основной текст (2) + Курсив"/>
    <w:basedOn w:val="2"/>
    <w:uiPriority w:val="99"/>
    <w:rsid w:val="00A323AF"/>
    <w:rPr>
      <w:i/>
      <w:iCs/>
      <w:color w:val="000000"/>
      <w:spacing w:val="0"/>
      <w:w w:val="100"/>
      <w:position w:val="0"/>
      <w:lang w:val="ru-RU" w:eastAsia="ru-RU"/>
    </w:rPr>
  </w:style>
  <w:style w:type="paragraph" w:customStyle="1" w:styleId="41">
    <w:name w:val="Основной текст (4)1"/>
    <w:basedOn w:val="Normal"/>
    <w:link w:val="4"/>
    <w:uiPriority w:val="99"/>
    <w:rsid w:val="00A323AF"/>
    <w:pPr>
      <w:shd w:val="clear" w:color="auto" w:fill="FFFFFF"/>
      <w:spacing w:after="180" w:line="288" w:lineRule="exact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31">
    <w:name w:val="Основной текст (3)1"/>
    <w:basedOn w:val="Normal"/>
    <w:link w:val="3"/>
    <w:uiPriority w:val="99"/>
    <w:rsid w:val="00A323AF"/>
    <w:pPr>
      <w:shd w:val="clear" w:color="auto" w:fill="FFFFFF"/>
      <w:spacing w:line="235" w:lineRule="exac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11">
    <w:name w:val="Заголовок №11"/>
    <w:basedOn w:val="Normal"/>
    <w:link w:val="1"/>
    <w:uiPriority w:val="99"/>
    <w:rsid w:val="00A323AF"/>
    <w:pPr>
      <w:shd w:val="clear" w:color="auto" w:fill="FFFFFF"/>
      <w:spacing w:before="480" w:line="288" w:lineRule="exact"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Normal"/>
    <w:link w:val="2"/>
    <w:uiPriority w:val="99"/>
    <w:rsid w:val="00A323AF"/>
    <w:pPr>
      <w:shd w:val="clear" w:color="auto" w:fill="FFFFFF"/>
      <w:spacing w:after="240" w:line="317" w:lineRule="exact"/>
      <w:ind w:hanging="28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Normal"/>
    <w:link w:val="5"/>
    <w:uiPriority w:val="99"/>
    <w:rsid w:val="00A323AF"/>
    <w:pPr>
      <w:shd w:val="clear" w:color="auto" w:fill="FFFFFF"/>
      <w:spacing w:line="317" w:lineRule="exact"/>
      <w:ind w:firstLine="720"/>
      <w:jc w:val="both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12">
    <w:name w:val="Без интервала1"/>
    <w:uiPriority w:val="99"/>
    <w:rsid w:val="00000EAF"/>
    <w:rPr>
      <w:rFonts w:ascii="Calibri" w:hAnsi="Calibri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000EAF"/>
    <w:pPr>
      <w:widowControl/>
      <w:ind w:left="720"/>
      <w:contextualSpacing/>
    </w:pPr>
    <w:rPr>
      <w:rFonts w:ascii="Times New Roman" w:hAnsi="Times New Roman" w:cs="Times New Roman"/>
      <w:color w:val="auto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</TotalTime>
  <Pages>9</Pages>
  <Words>2096</Words>
  <Characters>11951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8</cp:revision>
  <cp:lastPrinted>2021-04-23T01:08:00Z</cp:lastPrinted>
  <dcterms:created xsi:type="dcterms:W3CDTF">2021-04-22T04:47:00Z</dcterms:created>
  <dcterms:modified xsi:type="dcterms:W3CDTF">2023-03-30T11:37:00Z</dcterms:modified>
</cp:coreProperties>
</file>